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EC1" w:rsidRPr="000F0495" w:rsidRDefault="002B017F" w:rsidP="000F0495">
      <w:pPr>
        <w:tabs>
          <w:tab w:val="center" w:pos="4513"/>
        </w:tabs>
        <w:rPr>
          <w:rFonts w:ascii="Charter" w:hAnsi="Charter"/>
          <w:sz w:val="36"/>
          <w:szCs w:val="20"/>
          <w:u w:val="single"/>
        </w:rPr>
      </w:pPr>
      <w:r w:rsidRPr="000F0495">
        <w:rPr>
          <w:sz w:val="18"/>
        </w:rPr>
        <w:tab/>
      </w:r>
      <w:r w:rsidR="00D31E14" w:rsidRPr="000F0495">
        <w:rPr>
          <w:rFonts w:ascii="Charter" w:hAnsi="Charter"/>
          <w:sz w:val="36"/>
          <w:szCs w:val="20"/>
          <w:u w:val="single"/>
        </w:rPr>
        <w:t>Sammelanmeldung für Gruppen und Vereine</w:t>
      </w:r>
    </w:p>
    <w:p w:rsidR="00D31E14" w:rsidRPr="000F0495" w:rsidRDefault="00075161" w:rsidP="00D31E14">
      <w:pPr>
        <w:autoSpaceDE w:val="0"/>
        <w:autoSpaceDN w:val="0"/>
        <w:adjustRightInd w:val="0"/>
        <w:spacing w:after="0" w:line="276" w:lineRule="auto"/>
        <w:jc w:val="both"/>
        <w:rPr>
          <w:szCs w:val="20"/>
        </w:rPr>
      </w:pPr>
      <w:r w:rsidRPr="000F0495">
        <w:rPr>
          <w:szCs w:val="20"/>
        </w:rPr>
        <w:t>D</w:t>
      </w:r>
      <w:r w:rsidR="00D31E14" w:rsidRPr="000F0495">
        <w:rPr>
          <w:szCs w:val="20"/>
        </w:rPr>
        <w:t xml:space="preserve">ieses Formular </w:t>
      </w:r>
      <w:r w:rsidRPr="000F0495">
        <w:rPr>
          <w:szCs w:val="20"/>
        </w:rPr>
        <w:t xml:space="preserve">bitte ausfüllen und </w:t>
      </w:r>
      <w:r w:rsidR="00D31E14" w:rsidRPr="000F0495">
        <w:rPr>
          <w:szCs w:val="20"/>
        </w:rPr>
        <w:t xml:space="preserve">per E-Mail an </w:t>
      </w:r>
      <w:r w:rsidR="00D31E14" w:rsidRPr="00143075">
        <w:rPr>
          <w:b/>
          <w:szCs w:val="20"/>
        </w:rPr>
        <w:t>hapkidoauerbach@gmail.com</w:t>
      </w:r>
      <w:r w:rsidR="00D31E14" w:rsidRPr="000F0495">
        <w:rPr>
          <w:szCs w:val="20"/>
        </w:rPr>
        <w:t xml:space="preserve"> </w:t>
      </w:r>
      <w:r w:rsidRPr="000F0495">
        <w:rPr>
          <w:szCs w:val="20"/>
        </w:rPr>
        <w:t>senden</w:t>
      </w:r>
      <w:r w:rsidR="00D31E14" w:rsidRPr="000F0495">
        <w:rPr>
          <w:szCs w:val="20"/>
        </w:rPr>
        <w:t xml:space="preserve">. </w:t>
      </w:r>
      <w:r w:rsidRPr="000F0495">
        <w:rPr>
          <w:szCs w:val="20"/>
        </w:rPr>
        <w:t>Im Betreff der Sammelüberweisung bitte entweder den Name des Vereins oder den Namen der Kontaktperson, sowie die Personenzahl nennen.</w:t>
      </w:r>
    </w:p>
    <w:p w:rsidR="00F005AE" w:rsidRPr="00143075" w:rsidRDefault="00F005AE" w:rsidP="00D31E14">
      <w:pPr>
        <w:autoSpaceDE w:val="0"/>
        <w:autoSpaceDN w:val="0"/>
        <w:adjustRightInd w:val="0"/>
        <w:spacing w:after="0" w:line="276" w:lineRule="auto"/>
        <w:jc w:val="both"/>
        <w:rPr>
          <w:sz w:val="12"/>
          <w:szCs w:val="20"/>
        </w:rPr>
      </w:pPr>
    </w:p>
    <w:p w:rsidR="00434461" w:rsidRPr="000F0495" w:rsidRDefault="001727CD" w:rsidP="00D31E14">
      <w:pPr>
        <w:autoSpaceDE w:val="0"/>
        <w:autoSpaceDN w:val="0"/>
        <w:adjustRightInd w:val="0"/>
        <w:spacing w:after="0" w:line="276" w:lineRule="auto"/>
        <w:jc w:val="both"/>
        <w:rPr>
          <w:szCs w:val="20"/>
          <w:lang w:val="en-US"/>
        </w:rPr>
      </w:pPr>
      <w:r w:rsidRPr="000F0495">
        <w:rPr>
          <w:szCs w:val="20"/>
          <w:lang w:val="en-US"/>
        </w:rPr>
        <w:t>Please fill in this formula</w:t>
      </w:r>
      <w:r w:rsidR="003F2073">
        <w:rPr>
          <w:szCs w:val="20"/>
          <w:lang w:val="en-US"/>
        </w:rPr>
        <w:t xml:space="preserve"> and send it via mail to </w:t>
      </w:r>
      <w:r w:rsidR="003F2073" w:rsidRPr="00143075">
        <w:rPr>
          <w:b/>
          <w:szCs w:val="20"/>
          <w:lang w:val="en-US"/>
        </w:rPr>
        <w:t>hapkido</w:t>
      </w:r>
      <w:r w:rsidRPr="00143075">
        <w:rPr>
          <w:b/>
          <w:szCs w:val="20"/>
          <w:lang w:val="en-US"/>
        </w:rPr>
        <w:t>auer</w:t>
      </w:r>
      <w:r w:rsidR="008F6E1C">
        <w:rPr>
          <w:b/>
          <w:szCs w:val="20"/>
          <w:lang w:val="en-US"/>
        </w:rPr>
        <w:t>b</w:t>
      </w:r>
      <w:r w:rsidRPr="00143075">
        <w:rPr>
          <w:b/>
          <w:szCs w:val="20"/>
          <w:lang w:val="en-US"/>
        </w:rPr>
        <w:t>ach@gmail.com</w:t>
      </w:r>
      <w:r w:rsidRPr="000F0495">
        <w:rPr>
          <w:szCs w:val="20"/>
          <w:lang w:val="en-US"/>
        </w:rPr>
        <w:t>. For the referral of the</w:t>
      </w:r>
      <w:r w:rsidR="003F2073">
        <w:rPr>
          <w:szCs w:val="20"/>
          <w:lang w:val="en-US"/>
        </w:rPr>
        <w:t xml:space="preserve"> collected</w:t>
      </w:r>
      <w:r w:rsidRPr="000F0495">
        <w:rPr>
          <w:szCs w:val="20"/>
          <w:lang w:val="en-US"/>
        </w:rPr>
        <w:t xml:space="preserve"> registration fee use either the name of your club or the name of the contact person and additionally mention the </w:t>
      </w:r>
      <w:r w:rsidR="003F2073">
        <w:rPr>
          <w:szCs w:val="20"/>
          <w:lang w:val="en-US"/>
        </w:rPr>
        <w:t xml:space="preserve">total </w:t>
      </w:r>
      <w:r w:rsidRPr="000F0495">
        <w:rPr>
          <w:szCs w:val="20"/>
          <w:lang w:val="en-US"/>
        </w:rPr>
        <w:t xml:space="preserve">number of persons. </w:t>
      </w:r>
    </w:p>
    <w:p w:rsidR="00906952" w:rsidRPr="00143075" w:rsidRDefault="00906952" w:rsidP="00D31E14">
      <w:pPr>
        <w:autoSpaceDE w:val="0"/>
        <w:autoSpaceDN w:val="0"/>
        <w:adjustRightInd w:val="0"/>
        <w:spacing w:after="0" w:line="276" w:lineRule="auto"/>
        <w:jc w:val="both"/>
        <w:rPr>
          <w:sz w:val="12"/>
          <w:szCs w:val="20"/>
          <w:lang w:val="en-US"/>
        </w:rPr>
      </w:pPr>
    </w:p>
    <w:p w:rsidR="00434461" w:rsidRPr="00143075" w:rsidRDefault="00434461" w:rsidP="00D31E14">
      <w:pPr>
        <w:autoSpaceDE w:val="0"/>
        <w:autoSpaceDN w:val="0"/>
        <w:adjustRightInd w:val="0"/>
        <w:spacing w:after="0" w:line="276" w:lineRule="auto"/>
        <w:jc w:val="both"/>
        <w:rPr>
          <w:b/>
        </w:rPr>
      </w:pPr>
      <w:r w:rsidRPr="00143075">
        <w:rPr>
          <w:b/>
        </w:rPr>
        <w:t>Kontaktperson</w:t>
      </w:r>
      <w:r w:rsidR="001727CD" w:rsidRPr="00143075">
        <w:rPr>
          <w:b/>
        </w:rPr>
        <w:t>/</w:t>
      </w:r>
      <w:proofErr w:type="spellStart"/>
      <w:r w:rsidR="001727CD" w:rsidRPr="00143075">
        <w:rPr>
          <w:b/>
        </w:rPr>
        <w:t>contact</w:t>
      </w:r>
      <w:proofErr w:type="spellEnd"/>
      <w:r w:rsidR="001727CD" w:rsidRPr="00143075">
        <w:rPr>
          <w:b/>
        </w:rPr>
        <w:t xml:space="preserve"> </w:t>
      </w:r>
      <w:proofErr w:type="spellStart"/>
      <w:r w:rsidR="001727CD" w:rsidRPr="00143075">
        <w:rPr>
          <w:b/>
        </w:rPr>
        <w:t>person</w:t>
      </w:r>
      <w:proofErr w:type="spellEnd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336"/>
      </w:tblGrid>
      <w:tr w:rsidR="00434461" w:rsidRPr="000F0495" w:rsidTr="001727CD">
        <w:trPr>
          <w:trHeight w:val="510"/>
        </w:trPr>
        <w:tc>
          <w:tcPr>
            <w:tcW w:w="3681" w:type="dxa"/>
            <w:vAlign w:val="center"/>
          </w:tcPr>
          <w:p w:rsidR="00434461" w:rsidRPr="000F0495" w:rsidRDefault="00434461" w:rsidP="001727CD">
            <w:pPr>
              <w:autoSpaceDE w:val="0"/>
              <w:autoSpaceDN w:val="0"/>
              <w:adjustRightInd w:val="0"/>
              <w:spacing w:line="276" w:lineRule="auto"/>
            </w:pPr>
            <w:permStart w:id="310079929" w:edGrp="everyone" w:colFirst="1" w:colLast="1"/>
            <w:r w:rsidRPr="000F0495">
              <w:t>Name, Vorname</w:t>
            </w:r>
            <w:r w:rsidR="001727CD" w:rsidRPr="000F0495">
              <w:t xml:space="preserve"> / </w:t>
            </w:r>
            <w:proofErr w:type="spellStart"/>
            <w:r w:rsidR="001727CD" w:rsidRPr="000F0495">
              <w:t>name</w:t>
            </w:r>
            <w:proofErr w:type="spellEnd"/>
            <w:r w:rsidR="001727CD" w:rsidRPr="000F0495">
              <w:t xml:space="preserve">, </w:t>
            </w:r>
            <w:proofErr w:type="spellStart"/>
            <w:r w:rsidR="001727CD" w:rsidRPr="000F0495">
              <w:t>first</w:t>
            </w:r>
            <w:proofErr w:type="spellEnd"/>
            <w:r w:rsidR="001727CD" w:rsidRPr="000F0495">
              <w:t xml:space="preserve"> </w:t>
            </w:r>
            <w:proofErr w:type="spellStart"/>
            <w:r w:rsidR="001727CD" w:rsidRPr="000F0495">
              <w:t>name</w:t>
            </w:r>
            <w:proofErr w:type="spellEnd"/>
          </w:p>
        </w:tc>
        <w:tc>
          <w:tcPr>
            <w:tcW w:w="5336" w:type="dxa"/>
            <w:vAlign w:val="center"/>
          </w:tcPr>
          <w:p w:rsidR="00434461" w:rsidRPr="000F0495" w:rsidRDefault="00434461" w:rsidP="00434461">
            <w:pPr>
              <w:autoSpaceDE w:val="0"/>
              <w:autoSpaceDN w:val="0"/>
              <w:adjustRightInd w:val="0"/>
              <w:spacing w:line="276" w:lineRule="auto"/>
            </w:pPr>
          </w:p>
        </w:tc>
      </w:tr>
      <w:tr w:rsidR="00434461" w:rsidRPr="000F0495" w:rsidTr="001727CD">
        <w:trPr>
          <w:trHeight w:val="510"/>
        </w:trPr>
        <w:tc>
          <w:tcPr>
            <w:tcW w:w="3681" w:type="dxa"/>
            <w:vAlign w:val="center"/>
          </w:tcPr>
          <w:p w:rsidR="00434461" w:rsidRPr="000F0495" w:rsidRDefault="00434461" w:rsidP="00434461">
            <w:pPr>
              <w:autoSpaceDE w:val="0"/>
              <w:autoSpaceDN w:val="0"/>
              <w:adjustRightInd w:val="0"/>
              <w:spacing w:line="276" w:lineRule="auto"/>
            </w:pPr>
            <w:permStart w:id="1049894041" w:edGrp="everyone" w:colFirst="1" w:colLast="1"/>
            <w:permEnd w:id="310079929"/>
            <w:r w:rsidRPr="000F0495">
              <w:t>Verein</w:t>
            </w:r>
            <w:r w:rsidR="001727CD" w:rsidRPr="000F0495">
              <w:t xml:space="preserve"> / </w:t>
            </w:r>
            <w:proofErr w:type="spellStart"/>
            <w:r w:rsidR="001727CD" w:rsidRPr="000F0495">
              <w:t>club</w:t>
            </w:r>
            <w:proofErr w:type="spellEnd"/>
            <w:r w:rsidRPr="000F0495">
              <w:t>:</w:t>
            </w:r>
          </w:p>
        </w:tc>
        <w:tc>
          <w:tcPr>
            <w:tcW w:w="5336" w:type="dxa"/>
            <w:vAlign w:val="center"/>
          </w:tcPr>
          <w:p w:rsidR="00434461" w:rsidRPr="000F0495" w:rsidRDefault="00434461" w:rsidP="00434461">
            <w:pPr>
              <w:autoSpaceDE w:val="0"/>
              <w:autoSpaceDN w:val="0"/>
              <w:adjustRightInd w:val="0"/>
              <w:spacing w:line="276" w:lineRule="auto"/>
            </w:pPr>
          </w:p>
        </w:tc>
      </w:tr>
      <w:tr w:rsidR="00434461" w:rsidRPr="000F0495" w:rsidTr="001727CD">
        <w:trPr>
          <w:trHeight w:val="510"/>
        </w:trPr>
        <w:tc>
          <w:tcPr>
            <w:tcW w:w="3681" w:type="dxa"/>
            <w:vAlign w:val="center"/>
          </w:tcPr>
          <w:p w:rsidR="00434461" w:rsidRPr="000F0495" w:rsidRDefault="00434461" w:rsidP="00434461">
            <w:pPr>
              <w:autoSpaceDE w:val="0"/>
              <w:autoSpaceDN w:val="0"/>
              <w:adjustRightInd w:val="0"/>
              <w:spacing w:line="276" w:lineRule="auto"/>
            </w:pPr>
            <w:permStart w:id="1017413515" w:edGrp="everyone" w:colFirst="1" w:colLast="1"/>
            <w:permEnd w:id="1049894041"/>
            <w:r w:rsidRPr="000F0495">
              <w:t>E-Mail:</w:t>
            </w:r>
          </w:p>
        </w:tc>
        <w:tc>
          <w:tcPr>
            <w:tcW w:w="5336" w:type="dxa"/>
            <w:vAlign w:val="center"/>
          </w:tcPr>
          <w:p w:rsidR="00434461" w:rsidRPr="000F0495" w:rsidRDefault="00434461" w:rsidP="00434461">
            <w:pPr>
              <w:autoSpaceDE w:val="0"/>
              <w:autoSpaceDN w:val="0"/>
              <w:adjustRightInd w:val="0"/>
              <w:spacing w:line="276" w:lineRule="auto"/>
            </w:pPr>
          </w:p>
        </w:tc>
      </w:tr>
      <w:tr w:rsidR="00434461" w:rsidRPr="000F0495" w:rsidTr="001727CD">
        <w:trPr>
          <w:trHeight w:val="510"/>
        </w:trPr>
        <w:tc>
          <w:tcPr>
            <w:tcW w:w="3681" w:type="dxa"/>
            <w:vAlign w:val="center"/>
          </w:tcPr>
          <w:p w:rsidR="00434461" w:rsidRPr="000F0495" w:rsidRDefault="00434461" w:rsidP="001727CD">
            <w:pPr>
              <w:autoSpaceDE w:val="0"/>
              <w:autoSpaceDN w:val="0"/>
              <w:adjustRightInd w:val="0"/>
              <w:spacing w:line="276" w:lineRule="auto"/>
            </w:pPr>
            <w:permStart w:id="2100577043" w:edGrp="everyone" w:colFirst="1" w:colLast="1"/>
            <w:permEnd w:id="1017413515"/>
            <w:r w:rsidRPr="000F0495">
              <w:t>Telefon/</w:t>
            </w:r>
            <w:r w:rsidR="001727CD" w:rsidRPr="000F0495">
              <w:t>mobile (optional</w:t>
            </w:r>
            <w:r w:rsidRPr="000F0495">
              <w:t>)</w:t>
            </w:r>
          </w:p>
        </w:tc>
        <w:tc>
          <w:tcPr>
            <w:tcW w:w="5336" w:type="dxa"/>
            <w:vAlign w:val="center"/>
          </w:tcPr>
          <w:p w:rsidR="00434461" w:rsidRPr="000F0495" w:rsidRDefault="00434461" w:rsidP="00434461">
            <w:pPr>
              <w:autoSpaceDE w:val="0"/>
              <w:autoSpaceDN w:val="0"/>
              <w:adjustRightInd w:val="0"/>
              <w:spacing w:line="276" w:lineRule="auto"/>
            </w:pPr>
          </w:p>
        </w:tc>
      </w:tr>
      <w:permEnd w:id="2100577043"/>
    </w:tbl>
    <w:p w:rsidR="00434461" w:rsidRPr="000F0495" w:rsidRDefault="00434461" w:rsidP="00D31E14">
      <w:pPr>
        <w:autoSpaceDE w:val="0"/>
        <w:autoSpaceDN w:val="0"/>
        <w:adjustRightInd w:val="0"/>
        <w:spacing w:after="0" w:line="276" w:lineRule="auto"/>
        <w:jc w:val="both"/>
      </w:pPr>
    </w:p>
    <w:p w:rsidR="00434461" w:rsidRPr="00143075" w:rsidRDefault="00906952" w:rsidP="00D31E14">
      <w:pPr>
        <w:autoSpaceDE w:val="0"/>
        <w:autoSpaceDN w:val="0"/>
        <w:adjustRightInd w:val="0"/>
        <w:spacing w:after="0" w:line="276" w:lineRule="auto"/>
        <w:jc w:val="both"/>
        <w:rPr>
          <w:b/>
        </w:rPr>
      </w:pPr>
      <w:r w:rsidRPr="00143075">
        <w:rPr>
          <w:b/>
        </w:rPr>
        <w:t>Gruppenteilnehmer</w:t>
      </w:r>
      <w:r w:rsidR="00434461" w:rsidRPr="00143075">
        <w:rPr>
          <w:b/>
        </w:rPr>
        <w:t xml:space="preserve"> (inklusive Kontaktperson)</w:t>
      </w:r>
      <w:r w:rsidRPr="00143075">
        <w:rPr>
          <w:b/>
        </w:rPr>
        <w:t xml:space="preserve"> / </w:t>
      </w:r>
      <w:proofErr w:type="spellStart"/>
      <w:r w:rsidRPr="00143075">
        <w:rPr>
          <w:b/>
        </w:rPr>
        <w:t>group</w:t>
      </w:r>
      <w:proofErr w:type="spellEnd"/>
      <w:r w:rsidRPr="00143075">
        <w:rPr>
          <w:b/>
        </w:rPr>
        <w:t xml:space="preserve"> </w:t>
      </w:r>
      <w:proofErr w:type="spellStart"/>
      <w:r w:rsidRPr="00143075">
        <w:rPr>
          <w:b/>
        </w:rPr>
        <w:t>member</w:t>
      </w:r>
      <w:proofErr w:type="spellEnd"/>
      <w:r w:rsidRPr="00143075">
        <w:rPr>
          <w:b/>
        </w:rPr>
        <w:t xml:space="preserve"> (inclusive </w:t>
      </w:r>
      <w:proofErr w:type="spellStart"/>
      <w:r w:rsidRPr="00143075">
        <w:rPr>
          <w:b/>
        </w:rPr>
        <w:t>contact</w:t>
      </w:r>
      <w:proofErr w:type="spellEnd"/>
      <w:r w:rsidRPr="00143075">
        <w:rPr>
          <w:b/>
        </w:rPr>
        <w:t xml:space="preserve"> </w:t>
      </w:r>
      <w:proofErr w:type="spellStart"/>
      <w:r w:rsidRPr="00143075">
        <w:rPr>
          <w:b/>
        </w:rPr>
        <w:t>person</w:t>
      </w:r>
      <w:proofErr w:type="spellEnd"/>
      <w:r w:rsidRPr="00143075">
        <w:rPr>
          <w:b/>
        </w:rPr>
        <w:t>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"/>
        <w:gridCol w:w="4213"/>
        <w:gridCol w:w="4344"/>
      </w:tblGrid>
      <w:tr w:rsidR="00434461" w:rsidRPr="000F0495" w:rsidTr="00434461">
        <w:trPr>
          <w:trHeight w:val="510"/>
        </w:trPr>
        <w:tc>
          <w:tcPr>
            <w:tcW w:w="460" w:type="dxa"/>
            <w:vAlign w:val="center"/>
          </w:tcPr>
          <w:p w:rsidR="00434461" w:rsidRPr="000F0495" w:rsidRDefault="00434461" w:rsidP="00434461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4213" w:type="dxa"/>
            <w:vAlign w:val="center"/>
          </w:tcPr>
          <w:p w:rsidR="00434461" w:rsidRPr="000F0495" w:rsidRDefault="00434461" w:rsidP="00434461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0F0495">
              <w:t>Name, Vorname</w:t>
            </w:r>
            <w:r w:rsidR="00F005AE" w:rsidRPr="000F0495">
              <w:t xml:space="preserve"> / </w:t>
            </w:r>
            <w:proofErr w:type="spellStart"/>
            <w:r w:rsidR="00F005AE" w:rsidRPr="000F0495">
              <w:t>name</w:t>
            </w:r>
            <w:proofErr w:type="spellEnd"/>
            <w:r w:rsidR="00F005AE" w:rsidRPr="000F0495">
              <w:t xml:space="preserve">, </w:t>
            </w:r>
            <w:proofErr w:type="spellStart"/>
            <w:r w:rsidR="00F005AE" w:rsidRPr="000F0495">
              <w:t>first</w:t>
            </w:r>
            <w:proofErr w:type="spellEnd"/>
            <w:r w:rsidR="00F005AE" w:rsidRPr="000F0495">
              <w:t xml:space="preserve"> </w:t>
            </w:r>
            <w:proofErr w:type="spellStart"/>
            <w:r w:rsidR="00F005AE" w:rsidRPr="000F0495">
              <w:t>name</w:t>
            </w:r>
            <w:proofErr w:type="spellEnd"/>
          </w:p>
        </w:tc>
        <w:tc>
          <w:tcPr>
            <w:tcW w:w="4344" w:type="dxa"/>
            <w:vAlign w:val="center"/>
          </w:tcPr>
          <w:p w:rsidR="00434461" w:rsidRPr="000F0495" w:rsidRDefault="00434461" w:rsidP="00434461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0F0495">
              <w:t>E-Mail</w:t>
            </w:r>
          </w:p>
        </w:tc>
      </w:tr>
      <w:tr w:rsidR="00434461" w:rsidRPr="000F0495" w:rsidTr="00434461">
        <w:trPr>
          <w:trHeight w:val="510"/>
        </w:trPr>
        <w:tc>
          <w:tcPr>
            <w:tcW w:w="460" w:type="dxa"/>
            <w:vAlign w:val="center"/>
          </w:tcPr>
          <w:p w:rsidR="00434461" w:rsidRPr="000F0495" w:rsidRDefault="00434461" w:rsidP="00434461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bookmarkStart w:id="0" w:name="_GoBack" w:colFirst="1" w:colLast="2"/>
            <w:permStart w:id="1705140539" w:edGrp="everyone" w:colFirst="1" w:colLast="1"/>
            <w:permStart w:id="1692615573" w:edGrp="everyone" w:colFirst="2" w:colLast="2"/>
            <w:r w:rsidRPr="000F0495">
              <w:t>1</w:t>
            </w:r>
          </w:p>
        </w:tc>
        <w:tc>
          <w:tcPr>
            <w:tcW w:w="4213" w:type="dxa"/>
            <w:vAlign w:val="center"/>
          </w:tcPr>
          <w:p w:rsidR="00434461" w:rsidRPr="000F0495" w:rsidRDefault="00434461" w:rsidP="00434461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4344" w:type="dxa"/>
            <w:vAlign w:val="center"/>
          </w:tcPr>
          <w:p w:rsidR="00434461" w:rsidRPr="000F0495" w:rsidRDefault="00434461" w:rsidP="00434461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  <w:tr w:rsidR="00434461" w:rsidRPr="000F0495" w:rsidTr="00434461">
        <w:trPr>
          <w:trHeight w:val="510"/>
        </w:trPr>
        <w:tc>
          <w:tcPr>
            <w:tcW w:w="460" w:type="dxa"/>
            <w:vAlign w:val="center"/>
          </w:tcPr>
          <w:p w:rsidR="00434461" w:rsidRPr="000F0495" w:rsidRDefault="00434461" w:rsidP="00434461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permStart w:id="428023493" w:edGrp="everyone" w:colFirst="1" w:colLast="1"/>
            <w:permStart w:id="1443459318" w:edGrp="everyone" w:colFirst="2" w:colLast="2"/>
            <w:permEnd w:id="1705140539"/>
            <w:permEnd w:id="1692615573"/>
            <w:r w:rsidRPr="000F0495">
              <w:t>2</w:t>
            </w:r>
          </w:p>
        </w:tc>
        <w:tc>
          <w:tcPr>
            <w:tcW w:w="4213" w:type="dxa"/>
            <w:vAlign w:val="center"/>
          </w:tcPr>
          <w:p w:rsidR="00434461" w:rsidRPr="000F0495" w:rsidRDefault="00434461" w:rsidP="00434461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4344" w:type="dxa"/>
            <w:vAlign w:val="center"/>
          </w:tcPr>
          <w:p w:rsidR="00434461" w:rsidRPr="000F0495" w:rsidRDefault="00434461" w:rsidP="00434461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  <w:tr w:rsidR="00434461" w:rsidRPr="000F0495" w:rsidTr="00434461">
        <w:trPr>
          <w:trHeight w:val="510"/>
        </w:trPr>
        <w:tc>
          <w:tcPr>
            <w:tcW w:w="460" w:type="dxa"/>
            <w:vAlign w:val="center"/>
          </w:tcPr>
          <w:p w:rsidR="00434461" w:rsidRPr="000F0495" w:rsidRDefault="00434461" w:rsidP="00434461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permStart w:id="841376618" w:edGrp="everyone" w:colFirst="1" w:colLast="1"/>
            <w:permStart w:id="64364151" w:edGrp="everyone" w:colFirst="2" w:colLast="2"/>
            <w:permEnd w:id="428023493"/>
            <w:permEnd w:id="1443459318"/>
            <w:r w:rsidRPr="000F0495">
              <w:t>3</w:t>
            </w:r>
          </w:p>
        </w:tc>
        <w:tc>
          <w:tcPr>
            <w:tcW w:w="4213" w:type="dxa"/>
            <w:vAlign w:val="center"/>
          </w:tcPr>
          <w:p w:rsidR="00434461" w:rsidRPr="000F0495" w:rsidRDefault="00434461" w:rsidP="00434461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4344" w:type="dxa"/>
            <w:vAlign w:val="center"/>
          </w:tcPr>
          <w:p w:rsidR="00434461" w:rsidRPr="000F0495" w:rsidRDefault="00434461" w:rsidP="00434461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  <w:tr w:rsidR="00434461" w:rsidRPr="000F0495" w:rsidTr="00434461">
        <w:trPr>
          <w:trHeight w:val="510"/>
        </w:trPr>
        <w:tc>
          <w:tcPr>
            <w:tcW w:w="460" w:type="dxa"/>
            <w:vAlign w:val="center"/>
          </w:tcPr>
          <w:p w:rsidR="00434461" w:rsidRPr="000F0495" w:rsidRDefault="00434461" w:rsidP="00434461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permStart w:id="1450658882" w:edGrp="everyone" w:colFirst="1" w:colLast="1"/>
            <w:permStart w:id="1295599972" w:edGrp="everyone" w:colFirst="2" w:colLast="2"/>
            <w:permEnd w:id="841376618"/>
            <w:permEnd w:id="64364151"/>
            <w:r w:rsidRPr="000F0495">
              <w:t>4</w:t>
            </w:r>
          </w:p>
        </w:tc>
        <w:tc>
          <w:tcPr>
            <w:tcW w:w="4213" w:type="dxa"/>
            <w:vAlign w:val="center"/>
          </w:tcPr>
          <w:p w:rsidR="00434461" w:rsidRPr="000F0495" w:rsidRDefault="00434461" w:rsidP="00434461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4344" w:type="dxa"/>
            <w:vAlign w:val="center"/>
          </w:tcPr>
          <w:p w:rsidR="00434461" w:rsidRPr="000F0495" w:rsidRDefault="00434461" w:rsidP="00434461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  <w:tr w:rsidR="00434461" w:rsidRPr="000F0495" w:rsidTr="00434461">
        <w:trPr>
          <w:trHeight w:val="510"/>
        </w:trPr>
        <w:tc>
          <w:tcPr>
            <w:tcW w:w="460" w:type="dxa"/>
            <w:vAlign w:val="center"/>
          </w:tcPr>
          <w:p w:rsidR="00434461" w:rsidRPr="000F0495" w:rsidRDefault="00434461" w:rsidP="00434461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permStart w:id="1219967955" w:edGrp="everyone" w:colFirst="1" w:colLast="1"/>
            <w:permStart w:id="1594321575" w:edGrp="everyone" w:colFirst="2" w:colLast="2"/>
            <w:permEnd w:id="1450658882"/>
            <w:permEnd w:id="1295599972"/>
            <w:r w:rsidRPr="000F0495">
              <w:t>5</w:t>
            </w:r>
          </w:p>
        </w:tc>
        <w:tc>
          <w:tcPr>
            <w:tcW w:w="4213" w:type="dxa"/>
            <w:vAlign w:val="center"/>
          </w:tcPr>
          <w:p w:rsidR="00434461" w:rsidRPr="000F0495" w:rsidRDefault="00434461" w:rsidP="00434461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4344" w:type="dxa"/>
            <w:vAlign w:val="center"/>
          </w:tcPr>
          <w:p w:rsidR="00434461" w:rsidRPr="000F0495" w:rsidRDefault="00434461" w:rsidP="00434461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  <w:tr w:rsidR="00434461" w:rsidRPr="000F0495" w:rsidTr="00434461">
        <w:trPr>
          <w:trHeight w:val="510"/>
        </w:trPr>
        <w:tc>
          <w:tcPr>
            <w:tcW w:w="460" w:type="dxa"/>
            <w:vAlign w:val="center"/>
          </w:tcPr>
          <w:p w:rsidR="00434461" w:rsidRPr="000F0495" w:rsidRDefault="00434461" w:rsidP="00434461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permStart w:id="15817406" w:edGrp="everyone" w:colFirst="1" w:colLast="1"/>
            <w:permStart w:id="1604077024" w:edGrp="everyone" w:colFirst="2" w:colLast="2"/>
            <w:permEnd w:id="1219967955"/>
            <w:permEnd w:id="1594321575"/>
            <w:r w:rsidRPr="000F0495">
              <w:t>6</w:t>
            </w:r>
          </w:p>
        </w:tc>
        <w:tc>
          <w:tcPr>
            <w:tcW w:w="4213" w:type="dxa"/>
            <w:vAlign w:val="center"/>
          </w:tcPr>
          <w:p w:rsidR="00434461" w:rsidRPr="000F0495" w:rsidRDefault="00434461" w:rsidP="00434461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4344" w:type="dxa"/>
            <w:vAlign w:val="center"/>
          </w:tcPr>
          <w:p w:rsidR="00434461" w:rsidRPr="000F0495" w:rsidRDefault="00434461" w:rsidP="00434461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  <w:tr w:rsidR="00434461" w:rsidRPr="000F0495" w:rsidTr="00434461">
        <w:trPr>
          <w:trHeight w:val="510"/>
        </w:trPr>
        <w:tc>
          <w:tcPr>
            <w:tcW w:w="460" w:type="dxa"/>
            <w:vAlign w:val="center"/>
          </w:tcPr>
          <w:p w:rsidR="00434461" w:rsidRPr="000F0495" w:rsidRDefault="00434461" w:rsidP="00434461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permStart w:id="1894326520" w:edGrp="everyone" w:colFirst="1" w:colLast="1"/>
            <w:permStart w:id="784364869" w:edGrp="everyone" w:colFirst="2" w:colLast="2"/>
            <w:permEnd w:id="15817406"/>
            <w:permEnd w:id="1604077024"/>
            <w:r w:rsidRPr="000F0495">
              <w:t>7</w:t>
            </w:r>
          </w:p>
        </w:tc>
        <w:tc>
          <w:tcPr>
            <w:tcW w:w="4213" w:type="dxa"/>
            <w:vAlign w:val="center"/>
          </w:tcPr>
          <w:p w:rsidR="00434461" w:rsidRPr="000F0495" w:rsidRDefault="00434461" w:rsidP="00434461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4344" w:type="dxa"/>
            <w:vAlign w:val="center"/>
          </w:tcPr>
          <w:p w:rsidR="00434461" w:rsidRPr="000F0495" w:rsidRDefault="00434461" w:rsidP="00434461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  <w:tr w:rsidR="00434461" w:rsidRPr="000F0495" w:rsidTr="00434461">
        <w:trPr>
          <w:trHeight w:val="510"/>
        </w:trPr>
        <w:tc>
          <w:tcPr>
            <w:tcW w:w="460" w:type="dxa"/>
            <w:vAlign w:val="center"/>
          </w:tcPr>
          <w:p w:rsidR="00434461" w:rsidRPr="000F0495" w:rsidRDefault="00434461" w:rsidP="00434461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permStart w:id="1075849543" w:edGrp="everyone" w:colFirst="1" w:colLast="1"/>
            <w:permStart w:id="617171079" w:edGrp="everyone" w:colFirst="2" w:colLast="2"/>
            <w:permEnd w:id="1894326520"/>
            <w:permEnd w:id="784364869"/>
            <w:r w:rsidRPr="000F0495">
              <w:t>8</w:t>
            </w:r>
          </w:p>
        </w:tc>
        <w:tc>
          <w:tcPr>
            <w:tcW w:w="4213" w:type="dxa"/>
            <w:vAlign w:val="center"/>
          </w:tcPr>
          <w:p w:rsidR="00434461" w:rsidRPr="000F0495" w:rsidRDefault="00434461" w:rsidP="00434461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4344" w:type="dxa"/>
            <w:vAlign w:val="center"/>
          </w:tcPr>
          <w:p w:rsidR="00434461" w:rsidRPr="000F0495" w:rsidRDefault="00434461" w:rsidP="00434461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  <w:tr w:rsidR="000F0495" w:rsidRPr="000F0495" w:rsidTr="00434461">
        <w:trPr>
          <w:trHeight w:val="510"/>
        </w:trPr>
        <w:tc>
          <w:tcPr>
            <w:tcW w:w="460" w:type="dxa"/>
            <w:vAlign w:val="center"/>
          </w:tcPr>
          <w:p w:rsidR="000F0495" w:rsidRPr="000F0495" w:rsidRDefault="000F0495" w:rsidP="00434461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permStart w:id="1230071519" w:edGrp="everyone" w:colFirst="1" w:colLast="1"/>
            <w:permStart w:id="1651664114" w:edGrp="everyone" w:colFirst="2" w:colLast="2"/>
            <w:permEnd w:id="1075849543"/>
            <w:permEnd w:id="617171079"/>
            <w:r w:rsidRPr="000F0495">
              <w:t>9</w:t>
            </w:r>
          </w:p>
        </w:tc>
        <w:tc>
          <w:tcPr>
            <w:tcW w:w="4213" w:type="dxa"/>
            <w:vAlign w:val="center"/>
          </w:tcPr>
          <w:p w:rsidR="000F0495" w:rsidRPr="000F0495" w:rsidRDefault="000F0495" w:rsidP="00434461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4344" w:type="dxa"/>
            <w:vAlign w:val="center"/>
          </w:tcPr>
          <w:p w:rsidR="000F0495" w:rsidRPr="000F0495" w:rsidRDefault="000F0495" w:rsidP="00434461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  <w:tr w:rsidR="000F0495" w:rsidRPr="000F0495" w:rsidTr="00434461">
        <w:trPr>
          <w:trHeight w:val="510"/>
        </w:trPr>
        <w:tc>
          <w:tcPr>
            <w:tcW w:w="460" w:type="dxa"/>
            <w:vAlign w:val="center"/>
          </w:tcPr>
          <w:p w:rsidR="000F0495" w:rsidRPr="000F0495" w:rsidRDefault="000F0495" w:rsidP="00434461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permStart w:id="1932815600" w:edGrp="everyone" w:colFirst="1" w:colLast="1"/>
            <w:permStart w:id="2073126925" w:edGrp="everyone" w:colFirst="2" w:colLast="2"/>
            <w:permEnd w:id="1230071519"/>
            <w:permEnd w:id="1651664114"/>
            <w:r w:rsidRPr="000F0495">
              <w:t>10</w:t>
            </w:r>
          </w:p>
        </w:tc>
        <w:tc>
          <w:tcPr>
            <w:tcW w:w="4213" w:type="dxa"/>
            <w:vAlign w:val="center"/>
          </w:tcPr>
          <w:p w:rsidR="000F0495" w:rsidRPr="000F0495" w:rsidRDefault="000F0495" w:rsidP="00434461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4344" w:type="dxa"/>
            <w:vAlign w:val="center"/>
          </w:tcPr>
          <w:p w:rsidR="000F0495" w:rsidRPr="000F0495" w:rsidRDefault="000F0495" w:rsidP="00434461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  <w:tr w:rsidR="000F0495" w:rsidRPr="000F0495" w:rsidTr="00434461">
        <w:trPr>
          <w:trHeight w:val="510"/>
        </w:trPr>
        <w:tc>
          <w:tcPr>
            <w:tcW w:w="460" w:type="dxa"/>
            <w:vAlign w:val="center"/>
          </w:tcPr>
          <w:p w:rsidR="000F0495" w:rsidRPr="000F0495" w:rsidRDefault="000F0495" w:rsidP="00434461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permStart w:id="764948710" w:edGrp="everyone" w:colFirst="1" w:colLast="1"/>
            <w:permStart w:id="1294953264" w:edGrp="everyone" w:colFirst="2" w:colLast="2"/>
            <w:permEnd w:id="1932815600"/>
            <w:permEnd w:id="2073126925"/>
            <w:r>
              <w:t>11</w:t>
            </w:r>
          </w:p>
        </w:tc>
        <w:tc>
          <w:tcPr>
            <w:tcW w:w="4213" w:type="dxa"/>
            <w:vAlign w:val="center"/>
          </w:tcPr>
          <w:p w:rsidR="000F0495" w:rsidRPr="000F0495" w:rsidRDefault="000F0495" w:rsidP="00434461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4344" w:type="dxa"/>
            <w:vAlign w:val="center"/>
          </w:tcPr>
          <w:p w:rsidR="000F0495" w:rsidRPr="000F0495" w:rsidRDefault="000F0495" w:rsidP="00434461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  <w:bookmarkEnd w:id="0"/>
      <w:permEnd w:id="764948710"/>
      <w:permEnd w:id="1294953264"/>
    </w:tbl>
    <w:p w:rsidR="00434461" w:rsidRPr="000F0495" w:rsidRDefault="00434461" w:rsidP="00906952">
      <w:pPr>
        <w:autoSpaceDE w:val="0"/>
        <w:autoSpaceDN w:val="0"/>
        <w:adjustRightInd w:val="0"/>
        <w:spacing w:after="0" w:line="276" w:lineRule="auto"/>
        <w:jc w:val="both"/>
      </w:pPr>
    </w:p>
    <w:sectPr w:rsidR="00434461" w:rsidRPr="000F0495" w:rsidSect="00D31E14">
      <w:headerReference w:type="first" r:id="rId10"/>
      <w:footerReference w:type="first" r:id="rId11"/>
      <w:pgSz w:w="11907" w:h="16839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6D55" w:rsidRDefault="00266D55" w:rsidP="002C5718">
      <w:pPr>
        <w:spacing w:after="0" w:line="240" w:lineRule="auto"/>
      </w:pPr>
      <w:r>
        <w:separator/>
      </w:r>
    </w:p>
  </w:endnote>
  <w:endnote w:type="continuationSeparator" w:id="0">
    <w:p w:rsidR="00266D55" w:rsidRDefault="00266D55" w:rsidP="002C5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harter">
    <w:panose1 w:val="020005030600000200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11C" w:rsidRPr="000A511C" w:rsidRDefault="000A511C" w:rsidP="003219FF">
    <w:pPr>
      <w:pStyle w:val="Fuzeile"/>
      <w:jc w:val="both"/>
    </w:pPr>
    <w:r>
      <w:t>Die Anmeldung setzt das Einverständnis der Teilnahmebedingungen voraus, welche</w:t>
    </w:r>
    <w:r w:rsidRPr="000A511C">
      <w:t xml:space="preserve"> unter www.hapkidoauerbach.de eingesehen warden können. / The registration requires agreement with the entry conditions, which can be found on www.hapkidoauerbach.de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6D55" w:rsidRDefault="00266D55" w:rsidP="002C5718">
      <w:pPr>
        <w:spacing w:after="0" w:line="240" w:lineRule="auto"/>
      </w:pPr>
      <w:r>
        <w:separator/>
      </w:r>
    </w:p>
  </w:footnote>
  <w:footnote w:type="continuationSeparator" w:id="0">
    <w:p w:rsidR="00266D55" w:rsidRDefault="00266D55" w:rsidP="002C57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495" w:rsidRDefault="000F0495" w:rsidP="000F0495">
    <w:pPr>
      <w:pStyle w:val="Kopfzeile"/>
      <w:tabs>
        <w:tab w:val="clear" w:pos="4513"/>
        <w:tab w:val="clear" w:pos="9026"/>
        <w:tab w:val="left" w:pos="1990"/>
      </w:tabs>
    </w:pPr>
    <w:r>
      <w:rPr>
        <w:noProof/>
        <w:lang w:eastAsia="ko-KR"/>
      </w:rPr>
      <w:drawing>
        <wp:inline distT="0" distB="0" distL="0" distR="0">
          <wp:extent cx="5721350" cy="1226410"/>
          <wp:effectExtent l="0" t="0" r="0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32741" cy="1250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F0495" w:rsidRDefault="000F0495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B7B7F"/>
    <w:multiLevelType w:val="hybridMultilevel"/>
    <w:tmpl w:val="749AA2CA"/>
    <w:lvl w:ilvl="0" w:tplc="38B609BA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color w:val="A8D08D" w:themeColor="accent6" w:themeTint="99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documentProtection w:edit="readOnly" w:formatting="1" w:enforcement="1" w:cryptProviderType="rsaAES" w:cryptAlgorithmClass="hash" w:cryptAlgorithmType="typeAny" w:cryptAlgorithmSid="14" w:cryptSpinCount="100000" w:hash="D9v7NoCDx23fViUezpUz5qtZ0dAPtMpsOX/ODSCIyNR5nuUgLm0wQGgqoquc4nJ/0fv0TfS9Uetlgm6KAHIhLw==" w:salt="uOLGAhORbyuM2baxlreDog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17F"/>
    <w:rsid w:val="00075161"/>
    <w:rsid w:val="000A511C"/>
    <w:rsid w:val="000F0495"/>
    <w:rsid w:val="0010001F"/>
    <w:rsid w:val="00130DB8"/>
    <w:rsid w:val="00143075"/>
    <w:rsid w:val="001727CD"/>
    <w:rsid w:val="001C6954"/>
    <w:rsid w:val="001D4D00"/>
    <w:rsid w:val="001D5E85"/>
    <w:rsid w:val="00266D55"/>
    <w:rsid w:val="002B017F"/>
    <w:rsid w:val="002B72AE"/>
    <w:rsid w:val="002C5718"/>
    <w:rsid w:val="00301D9A"/>
    <w:rsid w:val="003219FF"/>
    <w:rsid w:val="003963F5"/>
    <w:rsid w:val="003B65E4"/>
    <w:rsid w:val="003F2073"/>
    <w:rsid w:val="003F3C7F"/>
    <w:rsid w:val="003F72E3"/>
    <w:rsid w:val="00434461"/>
    <w:rsid w:val="00446A35"/>
    <w:rsid w:val="004A0A3C"/>
    <w:rsid w:val="004A63E5"/>
    <w:rsid w:val="004C1DC1"/>
    <w:rsid w:val="005A3F0F"/>
    <w:rsid w:val="005C2A45"/>
    <w:rsid w:val="00600338"/>
    <w:rsid w:val="00602F15"/>
    <w:rsid w:val="00636BE1"/>
    <w:rsid w:val="006A319B"/>
    <w:rsid w:val="00723FA9"/>
    <w:rsid w:val="00742157"/>
    <w:rsid w:val="00784F17"/>
    <w:rsid w:val="00790416"/>
    <w:rsid w:val="007A4F72"/>
    <w:rsid w:val="007B47E3"/>
    <w:rsid w:val="008171FE"/>
    <w:rsid w:val="00827457"/>
    <w:rsid w:val="00833BD3"/>
    <w:rsid w:val="008D367B"/>
    <w:rsid w:val="008F6E1C"/>
    <w:rsid w:val="00906952"/>
    <w:rsid w:val="00935CA2"/>
    <w:rsid w:val="00955EFA"/>
    <w:rsid w:val="00976880"/>
    <w:rsid w:val="0099231C"/>
    <w:rsid w:val="00A11478"/>
    <w:rsid w:val="00A16BC3"/>
    <w:rsid w:val="00A229F8"/>
    <w:rsid w:val="00A2663D"/>
    <w:rsid w:val="00A33978"/>
    <w:rsid w:val="00A43131"/>
    <w:rsid w:val="00A56AAA"/>
    <w:rsid w:val="00AE2D8D"/>
    <w:rsid w:val="00B06718"/>
    <w:rsid w:val="00B475F5"/>
    <w:rsid w:val="00B72171"/>
    <w:rsid w:val="00BA1168"/>
    <w:rsid w:val="00BA4CD0"/>
    <w:rsid w:val="00BB450E"/>
    <w:rsid w:val="00BB73EE"/>
    <w:rsid w:val="00BF3B94"/>
    <w:rsid w:val="00C1639E"/>
    <w:rsid w:val="00C33BCC"/>
    <w:rsid w:val="00C61D13"/>
    <w:rsid w:val="00CA45BE"/>
    <w:rsid w:val="00CB2EC1"/>
    <w:rsid w:val="00D042A1"/>
    <w:rsid w:val="00D31E14"/>
    <w:rsid w:val="00D64755"/>
    <w:rsid w:val="00DE4BC4"/>
    <w:rsid w:val="00E31231"/>
    <w:rsid w:val="00E638A6"/>
    <w:rsid w:val="00E77DC5"/>
    <w:rsid w:val="00EC0AE8"/>
    <w:rsid w:val="00EC7084"/>
    <w:rsid w:val="00ED34D6"/>
    <w:rsid w:val="00EF6966"/>
    <w:rsid w:val="00F005AE"/>
    <w:rsid w:val="00FA1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229F8"/>
    <w:rPr>
      <w:color w:val="808080"/>
    </w:rPr>
  </w:style>
  <w:style w:type="table" w:styleId="Tabellenraster">
    <w:name w:val="Table Grid"/>
    <w:basedOn w:val="NormaleTabelle"/>
    <w:uiPriority w:val="39"/>
    <w:rsid w:val="00784F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C2A45"/>
    <w:pPr>
      <w:ind w:left="720"/>
      <w:contextualSpacing/>
    </w:pPr>
  </w:style>
  <w:style w:type="character" w:customStyle="1" w:styleId="shorttext">
    <w:name w:val="short_text"/>
    <w:basedOn w:val="Absatz-Standardschriftart"/>
    <w:rsid w:val="00E77DC5"/>
  </w:style>
  <w:style w:type="character" w:customStyle="1" w:styleId="hps">
    <w:name w:val="hps"/>
    <w:basedOn w:val="Absatz-Standardschriftart"/>
    <w:rsid w:val="00E77DC5"/>
  </w:style>
  <w:style w:type="paragraph" w:styleId="Kopfzeile">
    <w:name w:val="header"/>
    <w:basedOn w:val="Standard"/>
    <w:link w:val="KopfzeileZchn"/>
    <w:uiPriority w:val="99"/>
    <w:unhideWhenUsed/>
    <w:rsid w:val="002C57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C5718"/>
    <w:rPr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2C57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C5718"/>
    <w:rPr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11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11478"/>
    <w:rPr>
      <w:rFonts w:ascii="Tahoma" w:hAnsi="Tahoma" w:cs="Tahoma"/>
      <w:sz w:val="16"/>
      <w:szCs w:val="16"/>
      <w:lang w:val="de-DE"/>
    </w:rPr>
  </w:style>
  <w:style w:type="paragraph" w:styleId="Anrede">
    <w:name w:val="Salutation"/>
    <w:basedOn w:val="Standardeinzug"/>
    <w:next w:val="Standard"/>
    <w:link w:val="AnredeZchn"/>
    <w:uiPriority w:val="4"/>
    <w:unhideWhenUsed/>
    <w:qFormat/>
    <w:rsid w:val="006A319B"/>
    <w:pPr>
      <w:spacing w:after="200" w:line="276" w:lineRule="auto"/>
      <w:ind w:left="0"/>
    </w:pPr>
    <w:rPr>
      <w:rFonts w:eastAsiaTheme="minorEastAsia" w:cstheme="minorHAnsi"/>
      <w:b/>
      <w:color w:val="323E4F" w:themeColor="text2" w:themeShade="BF"/>
      <w:sz w:val="20"/>
      <w:szCs w:val="20"/>
      <w:lang w:eastAsia="ja-JP"/>
    </w:rPr>
  </w:style>
  <w:style w:type="character" w:customStyle="1" w:styleId="AnredeZchn">
    <w:name w:val="Anrede Zchn"/>
    <w:basedOn w:val="Absatz-Standardschriftart"/>
    <w:link w:val="Anrede"/>
    <w:uiPriority w:val="4"/>
    <w:rsid w:val="006A319B"/>
    <w:rPr>
      <w:rFonts w:eastAsiaTheme="minorEastAsia" w:cstheme="minorHAnsi"/>
      <w:b/>
      <w:color w:val="323E4F" w:themeColor="text2" w:themeShade="BF"/>
      <w:sz w:val="20"/>
      <w:szCs w:val="20"/>
      <w:lang w:val="de-DE" w:eastAsia="ja-JP"/>
    </w:rPr>
  </w:style>
  <w:style w:type="paragraph" w:styleId="Standardeinzug">
    <w:name w:val="Normal Indent"/>
    <w:basedOn w:val="Standard"/>
    <w:uiPriority w:val="99"/>
    <w:semiHidden/>
    <w:unhideWhenUsed/>
    <w:rsid w:val="006A319B"/>
    <w:pPr>
      <w:ind w:left="708"/>
    </w:pPr>
  </w:style>
  <w:style w:type="character" w:styleId="Hyperlink">
    <w:name w:val="Hyperlink"/>
    <w:basedOn w:val="Absatz-Standardschriftart"/>
    <w:uiPriority w:val="99"/>
    <w:unhideWhenUsed/>
    <w:rsid w:val="003F72E3"/>
    <w:rPr>
      <w:color w:val="0563C1" w:themeColor="hyperlink"/>
      <w:u w:val="single"/>
    </w:rPr>
  </w:style>
  <w:style w:type="paragraph" w:styleId="Titel">
    <w:name w:val="Title"/>
    <w:basedOn w:val="Standard"/>
    <w:next w:val="Standard"/>
    <w:link w:val="TitelZchn"/>
    <w:uiPriority w:val="10"/>
    <w:qFormat/>
    <w:rsid w:val="00CA45B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A45BE"/>
    <w:rPr>
      <w:rFonts w:asciiTheme="majorHAnsi" w:eastAsiaTheme="majorEastAsia" w:hAnsiTheme="majorHAnsi" w:cstheme="majorBidi"/>
      <w:spacing w:val="-10"/>
      <w:kern w:val="28"/>
      <w:sz w:val="56"/>
      <w:szCs w:val="5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14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topher\AppData\Roaming\Microsoft\Templates\Gesch&#228;ftsbrief%20(Design%20&#8222;Gr&#252;ner%20Wald&#8220;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033B31DA58764B9C95249EE3674570" ma:contentTypeVersion="3" ma:contentTypeDescription="Create a new document." ma:contentTypeScope="" ma:versionID="b2ecf8a281d99c0a52792995526cc7ef">
  <xsd:schema xmlns:xsd="http://www.w3.org/2001/XMLSchema" xmlns:xs="http://www.w3.org/2001/XMLSchema" xmlns:p="http://schemas.microsoft.com/office/2006/metadata/properties" xmlns:ns2="f40e8ec9-c0d5-46bf-ada4-d85cb00858d0" xmlns:ns3="904e2ea1-c14c-483b-89ef-f6b2df6ba23c" targetNamespace="http://schemas.microsoft.com/office/2006/metadata/properties" ma:root="true" ma:fieldsID="1110aafc11a9f7cd5e9bb5822ac15641" ns2:_="" ns3:_="">
    <xsd:import namespace="f40e8ec9-c0d5-46bf-ada4-d85cb00858d0"/>
    <xsd:import namespace="904e2ea1-c14c-483b-89ef-f6b2df6ba23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ingHintHash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0e8ec9-c0d5-46bf-ada4-d85cb00858d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4e2ea1-c14c-483b-89ef-f6b2df6ba23c" elementFormDefault="qualified">
    <xsd:import namespace="http://schemas.microsoft.com/office/2006/documentManagement/types"/>
    <xsd:import namespace="http://schemas.microsoft.com/office/infopath/2007/PartnerControls"/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FB7FD4-6C47-406E-864C-6D3FAACD33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0e8ec9-c0d5-46bf-ada4-d85cb00858d0"/>
    <ds:schemaRef ds:uri="904e2ea1-c14c-483b-89ef-f6b2df6ba2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D8107B-405C-4647-AA32-71020D6070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3A5D4D-8A96-41AD-87E9-E5E551059C7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Geschäftsbrief (Design „Grüner Wald“)</Template>
  <TotalTime>0</TotalTime>
  <Pages>1</Pages>
  <Words>112</Words>
  <Characters>707</Characters>
  <Application>Microsoft Office Word</Application>
  <DocSecurity>8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2018-08-29T12:28:00Z</dcterms:created>
  <dcterms:modified xsi:type="dcterms:W3CDTF">2018-08-29T12:28:00Z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0x0101000A033B31DA58764B9C95249EE3674570</vt:lpwstr>
  </property>
</Properties>
</file>